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1164" w14:textId="77777777" w:rsidR="00294C8C" w:rsidRPr="00294C8C" w:rsidRDefault="00294C8C" w:rsidP="00294C8C">
      <w:pPr>
        <w:spacing w:before="0" w:line="240" w:lineRule="auto"/>
        <w:textAlignment w:val="baseline"/>
        <w:rPr>
          <w:rFonts w:ascii="Segoe UI" w:hAnsi="Segoe UI" w:cs="Segoe UI"/>
          <w:i/>
          <w:iCs/>
          <w:caps/>
          <w:color w:val="005B9F"/>
          <w:sz w:val="18"/>
          <w:szCs w:val="18"/>
          <w:lang w:eastAsia="sv-SE"/>
        </w:rPr>
      </w:pPr>
      <w:r w:rsidRPr="00294C8C">
        <w:rPr>
          <w:rFonts w:ascii="Arial" w:hAnsi="Arial" w:cs="Arial"/>
          <w:i/>
          <w:iCs/>
          <w:caps/>
          <w:color w:val="005B9F"/>
          <w:sz w:val="36"/>
          <w:szCs w:val="36"/>
          <w:lang w:eastAsia="sv-SE"/>
        </w:rPr>
        <w:t>FULLMAKT FÖR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</w:tblGrid>
      <w:tr w:rsidR="00294C8C" w:rsidRPr="0014053A" w14:paraId="551F7540" w14:textId="77777777" w:rsidTr="0014053A">
        <w:trPr>
          <w:trHeight w:val="900"/>
        </w:trPr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93D0618" w14:textId="17895A7F" w:rsidR="00294C8C" w:rsidRPr="0014053A" w:rsidRDefault="00294C8C" w:rsidP="0014053A">
            <w:pPr>
              <w:spacing w:before="0" w:line="240" w:lineRule="auto"/>
              <w:textAlignment w:val="baseline"/>
              <w:divId w:val="1828284456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</w:p>
        </w:tc>
      </w:tr>
      <w:tr w:rsidR="00294C8C" w:rsidRPr="00294C8C" w14:paraId="1FE91B5A" w14:textId="77777777" w:rsidTr="00294C8C">
        <w:trPr>
          <w:trHeight w:val="225"/>
        </w:trPr>
        <w:tc>
          <w:tcPr>
            <w:tcW w:w="580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2E1EA5F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Namn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</w:tr>
    </w:tbl>
    <w:p w14:paraId="5C3678FA" w14:textId="77777777" w:rsidR="009D6968" w:rsidRDefault="009D6968" w:rsidP="00294C8C">
      <w:pPr>
        <w:spacing w:before="0" w:line="240" w:lineRule="auto"/>
        <w:textAlignment w:val="baseline"/>
        <w:rPr>
          <w:rFonts w:cs="Segoe UI"/>
          <w:lang w:eastAsia="sv-SE"/>
        </w:rPr>
      </w:pPr>
    </w:p>
    <w:p w14:paraId="4CCB0132" w14:textId="7049E17D" w:rsidR="00294C8C" w:rsidRPr="00294C8C" w:rsidRDefault="00294C8C" w:rsidP="00294C8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sv-SE"/>
        </w:rPr>
      </w:pPr>
      <w:r w:rsidRPr="00294C8C">
        <w:rPr>
          <w:rFonts w:cs="Segoe UI"/>
          <w:lang w:eastAsia="sv-SE"/>
        </w:rPr>
        <w:t>Ovanstående har rätt att företräda vår organisation och därmed utöva vår rösträtt vid Svenska Skidförbundets</w:t>
      </w:r>
      <w:r w:rsidR="00C92DAA">
        <w:rPr>
          <w:rFonts w:cs="Segoe UI"/>
          <w:lang w:eastAsia="sv-SE"/>
        </w:rPr>
        <w:t xml:space="preserve"> </w:t>
      </w:r>
      <w:r w:rsidR="005C2F49">
        <w:rPr>
          <w:rFonts w:cs="Segoe UI"/>
          <w:lang w:eastAsia="sv-SE"/>
        </w:rPr>
        <w:t xml:space="preserve">extra </w:t>
      </w:r>
      <w:r w:rsidRPr="00294C8C">
        <w:rPr>
          <w:rFonts w:cs="Segoe UI"/>
          <w:lang w:eastAsia="sv-SE"/>
        </w:rPr>
        <w:t xml:space="preserve">förbundsmöte </w:t>
      </w:r>
      <w:r w:rsidR="00C37879">
        <w:rPr>
          <w:rFonts w:cs="Segoe UI"/>
          <w:lang w:eastAsia="sv-SE"/>
        </w:rPr>
        <w:t>20</w:t>
      </w:r>
      <w:r w:rsidR="00C92DAA">
        <w:rPr>
          <w:rFonts w:cs="Segoe UI"/>
          <w:lang w:eastAsia="sv-SE"/>
        </w:rPr>
        <w:t>2</w:t>
      </w:r>
      <w:r w:rsidR="005C2F49">
        <w:rPr>
          <w:rFonts w:cs="Segoe UI"/>
          <w:lang w:eastAsia="sv-SE"/>
        </w:rPr>
        <w:t>5</w:t>
      </w:r>
      <w:r w:rsidR="00DF3D6C">
        <w:rPr>
          <w:rFonts w:cs="Segoe UI"/>
          <w:lang w:eastAsia="sv-SE"/>
        </w:rPr>
        <w:t>-10-2</w:t>
      </w:r>
      <w:r w:rsidR="005C2F49">
        <w:rPr>
          <w:rFonts w:cs="Segoe UI"/>
          <w:lang w:eastAsia="sv-SE"/>
        </w:rPr>
        <w:t>6</w:t>
      </w:r>
      <w:r w:rsidRPr="00294C8C">
        <w:rPr>
          <w:rFonts w:cs="Segoe UI"/>
          <w:lang w:eastAsia="sv-SE"/>
        </w:rPr>
        <w:t>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25"/>
        <w:gridCol w:w="2730"/>
      </w:tblGrid>
      <w:tr w:rsidR="00294C8C" w:rsidRPr="0014053A" w14:paraId="4D300C95" w14:textId="77777777" w:rsidTr="0014053A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2F9A92B" w14:textId="0D1652D1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B8D78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  <w:r w:rsidRPr="0014053A">
              <w:rPr>
                <w:rFonts w:asciiTheme="majorHAnsi" w:hAnsiTheme="majorHAnsi" w:cstheme="majorHAns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7CF0CF0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  <w:r w:rsidRPr="0014053A">
              <w:rPr>
                <w:rFonts w:asciiTheme="majorHAnsi" w:hAnsiTheme="majorHAnsi" w:cstheme="majorHAnsi"/>
                <w:sz w:val="24"/>
                <w:szCs w:val="24"/>
                <w:lang w:eastAsia="sv-SE"/>
              </w:rPr>
              <w:t> </w:t>
            </w:r>
          </w:p>
        </w:tc>
      </w:tr>
      <w:tr w:rsidR="00294C8C" w:rsidRPr="00294C8C" w14:paraId="1D1A9BA4" w14:textId="77777777" w:rsidTr="00294C8C">
        <w:trPr>
          <w:trHeight w:val="270"/>
        </w:trPr>
        <w:tc>
          <w:tcPr>
            <w:tcW w:w="282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75F8F36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Ort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F7B7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7FCECF0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Datum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</w:tr>
    </w:tbl>
    <w:p w14:paraId="19812EE1" w14:textId="77777777" w:rsidR="009D6968" w:rsidRDefault="009D6968" w:rsidP="00294C8C">
      <w:pPr>
        <w:spacing w:before="0" w:line="240" w:lineRule="auto"/>
        <w:textAlignment w:val="baseline"/>
        <w:rPr>
          <w:rFonts w:ascii="Arial" w:hAnsi="Arial" w:cs="Arial"/>
          <w:i/>
          <w:iCs/>
          <w:color w:val="005B9F"/>
          <w:sz w:val="24"/>
          <w:szCs w:val="24"/>
          <w:lang w:eastAsia="sv-SE"/>
        </w:rPr>
      </w:pPr>
    </w:p>
    <w:p w14:paraId="20D19E00" w14:textId="77777777" w:rsidR="00294C8C" w:rsidRPr="00294C8C" w:rsidRDefault="00294C8C" w:rsidP="00294C8C">
      <w:pPr>
        <w:spacing w:before="0" w:line="240" w:lineRule="auto"/>
        <w:textAlignment w:val="baseline"/>
        <w:rPr>
          <w:rFonts w:ascii="Segoe UI" w:hAnsi="Segoe UI" w:cs="Segoe UI"/>
          <w:i/>
          <w:iCs/>
          <w:color w:val="005B9F"/>
          <w:sz w:val="18"/>
          <w:szCs w:val="18"/>
          <w:lang w:eastAsia="sv-SE"/>
        </w:rPr>
      </w:pPr>
      <w:r w:rsidRPr="00294C8C">
        <w:rPr>
          <w:rFonts w:ascii="Arial" w:hAnsi="Arial" w:cs="Arial"/>
          <w:i/>
          <w:iCs/>
          <w:color w:val="005B9F"/>
          <w:sz w:val="24"/>
          <w:szCs w:val="24"/>
          <w:lang w:eastAsia="sv-SE"/>
        </w:rPr>
        <w:t>Underskrifter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25"/>
        <w:gridCol w:w="2760"/>
      </w:tblGrid>
      <w:tr w:rsidR="0014053A" w:rsidRPr="0014053A" w14:paraId="39C58C47" w14:textId="77777777" w:rsidTr="0014053A">
        <w:trPr>
          <w:trHeight w:val="795"/>
        </w:trPr>
        <w:tc>
          <w:tcPr>
            <w:tcW w:w="580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4A71B0D" w14:textId="33AE9881" w:rsidR="00294C8C" w:rsidRPr="0014053A" w:rsidRDefault="00294C8C" w:rsidP="0014053A">
            <w:pPr>
              <w:spacing w:before="0" w:line="240" w:lineRule="auto"/>
              <w:textAlignment w:val="baseline"/>
              <w:divId w:val="1915821989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</w:p>
        </w:tc>
      </w:tr>
      <w:tr w:rsidR="00294C8C" w:rsidRPr="00294C8C" w14:paraId="16289F3E" w14:textId="77777777" w:rsidTr="009D6968">
        <w:trPr>
          <w:trHeight w:val="225"/>
        </w:trPr>
        <w:tc>
          <w:tcPr>
            <w:tcW w:w="580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AA34F5D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Organisation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</w:tr>
      <w:tr w:rsidR="0014053A" w:rsidRPr="0014053A" w14:paraId="5BCB19CC" w14:textId="77777777" w:rsidTr="0014053A">
        <w:trPr>
          <w:trHeight w:val="1005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71DC0D" w14:textId="42235EF8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39FFC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  <w:r w:rsidRPr="0014053A">
              <w:rPr>
                <w:rFonts w:asciiTheme="majorHAnsi" w:hAnsiTheme="majorHAnsi" w:cstheme="majorHAns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ED6868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Theme="majorHAnsi" w:hAnsiTheme="majorHAnsi" w:cstheme="majorHAnsi"/>
                <w:sz w:val="24"/>
                <w:szCs w:val="24"/>
                <w:lang w:eastAsia="sv-SE"/>
              </w:rPr>
            </w:pPr>
            <w:r w:rsidRPr="0014053A">
              <w:rPr>
                <w:rFonts w:asciiTheme="majorHAnsi" w:hAnsiTheme="majorHAnsi" w:cstheme="majorHAnsi"/>
                <w:sz w:val="24"/>
                <w:szCs w:val="24"/>
                <w:lang w:eastAsia="sv-SE"/>
              </w:rPr>
              <w:t> </w:t>
            </w:r>
          </w:p>
        </w:tc>
      </w:tr>
      <w:tr w:rsidR="00294C8C" w:rsidRPr="00294C8C" w14:paraId="31EEDBA6" w14:textId="77777777" w:rsidTr="009D6968"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A993E8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Ordförande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BFB3B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01D902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Sekreterare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</w:tr>
    </w:tbl>
    <w:p w14:paraId="336D3271" w14:textId="77777777" w:rsidR="00294C8C" w:rsidRPr="00294C8C" w:rsidRDefault="00294C8C" w:rsidP="00294C8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sv-SE"/>
        </w:rPr>
      </w:pPr>
      <w:r w:rsidRPr="00294C8C">
        <w:rPr>
          <w:rFonts w:cs="Segoe UI"/>
          <w:lang w:eastAsia="sv-SE"/>
        </w:rPr>
        <w:t> </w:t>
      </w:r>
      <w:r w:rsidRPr="00294C8C">
        <w:rPr>
          <w:rFonts w:cs="Segoe UI"/>
          <w:lang w:eastAsia="sv-SE"/>
        </w:rPr>
        <w:br/>
        <w:t>Egenhändiga namnteckningar bevittnas: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25"/>
        <w:gridCol w:w="2730"/>
      </w:tblGrid>
      <w:tr w:rsidR="0014053A" w:rsidRPr="0014053A" w14:paraId="6BC1BFD7" w14:textId="77777777" w:rsidTr="0014053A">
        <w:trPr>
          <w:trHeight w:val="1005"/>
        </w:trPr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F34E94C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14053A">
              <w:rPr>
                <w:rFonts w:ascii="Arial" w:hAnsi="Arial" w:cs="Arial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6F70E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14053A">
              <w:rPr>
                <w:rFonts w:ascii="Arial" w:hAnsi="Arial" w:cs="Arial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56A0A409" w14:textId="77777777" w:rsidR="00294C8C" w:rsidRPr="0014053A" w:rsidRDefault="00294C8C" w:rsidP="0014053A">
            <w:pPr>
              <w:spacing w:before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14053A">
              <w:rPr>
                <w:rFonts w:ascii="Arial" w:hAnsi="Arial" w:cs="Arial"/>
                <w:sz w:val="24"/>
                <w:szCs w:val="24"/>
                <w:lang w:eastAsia="sv-SE"/>
              </w:rPr>
              <w:t> </w:t>
            </w:r>
          </w:p>
        </w:tc>
      </w:tr>
      <w:tr w:rsidR="00294C8C" w:rsidRPr="00294C8C" w14:paraId="0D7906A9" w14:textId="77777777" w:rsidTr="0014053A">
        <w:trPr>
          <w:trHeight w:val="269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97B64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Underskrift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F6E8A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07B5B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Underskrift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</w:tr>
      <w:tr w:rsidR="0014053A" w:rsidRPr="0014053A" w14:paraId="4CF06909" w14:textId="77777777" w:rsidTr="0014053A">
        <w:trPr>
          <w:trHeight w:val="630"/>
        </w:trPr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8DC07AF" w14:textId="4FBB3163" w:rsidR="0014053A" w:rsidRPr="0014053A" w:rsidRDefault="0014053A" w:rsidP="0014053A">
            <w:pPr>
              <w:spacing w:before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B7D0" w14:textId="77777777" w:rsidR="0014053A" w:rsidRPr="0014053A" w:rsidRDefault="0014053A" w:rsidP="0014053A">
            <w:pPr>
              <w:spacing w:before="0" w:line="240" w:lineRule="auto"/>
              <w:textAlignment w:val="baseline"/>
              <w:rPr>
                <w:rFonts w:ascii="Arial" w:hAnsi="Arial" w:cs="Arial"/>
                <w:i/>
                <w:iCs/>
                <w:sz w:val="24"/>
                <w:szCs w:val="24"/>
                <w:lang w:eastAsia="sv-S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DB8E57" w14:textId="77777777" w:rsidR="0014053A" w:rsidRPr="0014053A" w:rsidRDefault="0014053A" w:rsidP="0014053A">
            <w:pPr>
              <w:spacing w:before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294C8C" w:rsidRPr="00294C8C" w14:paraId="21A27F3C" w14:textId="77777777" w:rsidTr="00294C8C">
        <w:tc>
          <w:tcPr>
            <w:tcW w:w="282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7014880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Namnförtydligande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74A4E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27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4FA4E81" w14:textId="77777777" w:rsidR="00294C8C" w:rsidRPr="00294C8C" w:rsidRDefault="00294C8C" w:rsidP="00294C8C">
            <w:pPr>
              <w:spacing w:before="0" w:line="240" w:lineRule="auto"/>
              <w:textAlignment w:val="baseline"/>
              <w:rPr>
                <w:rFonts w:ascii="Times New Roman" w:hAnsi="Times New Roman"/>
                <w:i/>
                <w:iCs/>
                <w:color w:val="005B9F"/>
                <w:sz w:val="24"/>
                <w:szCs w:val="24"/>
                <w:lang w:eastAsia="sv-SE"/>
              </w:rPr>
            </w:pPr>
            <w:r w:rsidRPr="00294C8C">
              <w:rPr>
                <w:rFonts w:ascii="Arial" w:hAnsi="Arial" w:cs="Arial"/>
                <w:color w:val="005B9F"/>
                <w:sz w:val="18"/>
                <w:szCs w:val="18"/>
                <w:lang w:eastAsia="sv-SE"/>
              </w:rPr>
              <w:t>Namnförtydligande</w:t>
            </w:r>
            <w:r w:rsidRPr="00294C8C">
              <w:rPr>
                <w:rFonts w:ascii="Arial" w:hAnsi="Arial" w:cs="Arial"/>
                <w:i/>
                <w:iCs/>
                <w:color w:val="005B9F"/>
                <w:sz w:val="18"/>
                <w:szCs w:val="18"/>
                <w:lang w:eastAsia="sv-SE"/>
              </w:rPr>
              <w:t> </w:t>
            </w:r>
          </w:p>
        </w:tc>
      </w:tr>
    </w:tbl>
    <w:p w14:paraId="71F7E880" w14:textId="77777777" w:rsidR="00294C8C" w:rsidRPr="00294C8C" w:rsidRDefault="00294C8C" w:rsidP="00294C8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sv-SE"/>
        </w:rPr>
      </w:pPr>
      <w:r w:rsidRPr="00294C8C">
        <w:rPr>
          <w:rFonts w:cs="Segoe UI"/>
          <w:lang w:eastAsia="sv-SE"/>
        </w:rPr>
        <w:t> </w:t>
      </w:r>
    </w:p>
    <w:p w14:paraId="6922E3FC" w14:textId="77777777" w:rsidR="009D6968" w:rsidRDefault="009D6968" w:rsidP="00294C8C">
      <w:pPr>
        <w:spacing w:before="0" w:line="240" w:lineRule="auto"/>
        <w:textAlignment w:val="baseline"/>
        <w:rPr>
          <w:rFonts w:cs="Segoe UI"/>
          <w:b/>
          <w:bCs/>
          <w:sz w:val="22"/>
          <w:szCs w:val="22"/>
          <w:lang w:eastAsia="sv-SE"/>
        </w:rPr>
      </w:pPr>
    </w:p>
    <w:p w14:paraId="4E9F702F" w14:textId="77777777" w:rsidR="00294C8C" w:rsidRDefault="00294C8C" w:rsidP="00294C8C">
      <w:pPr>
        <w:spacing w:before="0" w:line="240" w:lineRule="auto"/>
        <w:textAlignment w:val="baseline"/>
        <w:rPr>
          <w:rFonts w:cs="Segoe UI"/>
          <w:sz w:val="22"/>
          <w:szCs w:val="22"/>
          <w:lang w:eastAsia="sv-SE"/>
        </w:rPr>
      </w:pPr>
      <w:r w:rsidRPr="009D6968">
        <w:rPr>
          <w:rFonts w:cs="Segoe UI"/>
          <w:b/>
          <w:bCs/>
          <w:color w:val="005B9F" w:themeColor="text1"/>
          <w:sz w:val="22"/>
          <w:szCs w:val="22"/>
          <w:lang w:eastAsia="sv-SE"/>
        </w:rPr>
        <w:t>VIKTIGT</w:t>
      </w:r>
      <w:r w:rsidRPr="00294C8C">
        <w:rPr>
          <w:rFonts w:cs="Segoe UI"/>
          <w:b/>
          <w:bCs/>
          <w:sz w:val="22"/>
          <w:szCs w:val="22"/>
          <w:lang w:eastAsia="sv-SE"/>
        </w:rPr>
        <w:t xml:space="preserve">: </w:t>
      </w:r>
      <w:r w:rsidRPr="00294C8C">
        <w:rPr>
          <w:rFonts w:cs="Segoe UI"/>
          <w:sz w:val="22"/>
          <w:szCs w:val="22"/>
          <w:lang w:eastAsia="sv-SE"/>
        </w:rPr>
        <w:t>Fullmakt krävs för samtliga SDF-ordföranden samt för ledamöter i röstberättigade föreningar. </w:t>
      </w:r>
    </w:p>
    <w:p w14:paraId="092C5800" w14:textId="77777777" w:rsidR="009D6968" w:rsidRPr="00294C8C" w:rsidRDefault="009D6968" w:rsidP="00294C8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sv-SE"/>
        </w:rPr>
      </w:pPr>
    </w:p>
    <w:p w14:paraId="559F9450" w14:textId="00B62F23" w:rsidR="00294C8C" w:rsidRPr="00294C8C" w:rsidRDefault="00294C8C" w:rsidP="00294C8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sv-SE"/>
        </w:rPr>
      </w:pPr>
      <w:r w:rsidRPr="00294C8C">
        <w:rPr>
          <w:rFonts w:cs="Segoe UI"/>
          <w:lang w:eastAsia="sv-SE"/>
        </w:rPr>
        <w:t xml:space="preserve">Fullmakt mejlas till </w:t>
      </w:r>
      <w:hyperlink r:id="rId11" w:tgtFrame="_blank" w:history="1">
        <w:r w:rsidRPr="00294C8C">
          <w:rPr>
            <w:rFonts w:cs="Segoe UI"/>
            <w:color w:val="005B9F"/>
            <w:u w:val="single"/>
            <w:lang w:eastAsia="sv-SE"/>
          </w:rPr>
          <w:t>katarina.fahlen@skidor.com</w:t>
        </w:r>
      </w:hyperlink>
      <w:r w:rsidR="00C37879">
        <w:rPr>
          <w:rFonts w:cs="Segoe UI"/>
          <w:lang w:eastAsia="sv-SE"/>
        </w:rPr>
        <w:t>.</w:t>
      </w:r>
    </w:p>
    <w:p w14:paraId="2A3EB072" w14:textId="37522D1A" w:rsidR="00A200D3" w:rsidRPr="0085627E" w:rsidRDefault="00A200D3" w:rsidP="00294C8C"/>
    <w:sectPr w:rsidR="00A200D3" w:rsidRPr="0085627E" w:rsidSect="006E769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694" w:right="2268" w:bottom="1135" w:left="2127" w:header="709" w:footer="1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7B265" w14:textId="77777777" w:rsidR="00252046" w:rsidRDefault="00252046" w:rsidP="007252C2">
      <w:r>
        <w:separator/>
      </w:r>
    </w:p>
  </w:endnote>
  <w:endnote w:type="continuationSeparator" w:id="0">
    <w:p w14:paraId="470D676B" w14:textId="77777777" w:rsidR="00252046" w:rsidRDefault="00252046" w:rsidP="007252C2">
      <w:r>
        <w:continuationSeparator/>
      </w:r>
    </w:p>
  </w:endnote>
  <w:endnote w:type="continuationNotice" w:id="1">
    <w:p w14:paraId="47B17A8B" w14:textId="77777777" w:rsidR="00252046" w:rsidRDefault="0025204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DD55" w14:textId="77777777" w:rsidR="007252C2" w:rsidRDefault="007252C2" w:rsidP="007252C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2D840D3" wp14:editId="1D3BB725">
              <wp:simplePos x="0" y="0"/>
              <wp:positionH relativeFrom="column">
                <wp:posOffset>4299281</wp:posOffset>
              </wp:positionH>
              <wp:positionV relativeFrom="page">
                <wp:posOffset>10030488</wp:posOffset>
              </wp:positionV>
              <wp:extent cx="1186815" cy="272415"/>
              <wp:effectExtent l="0" t="0" r="0" b="0"/>
              <wp:wrapNone/>
              <wp:docPr id="278" name="Textruta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815" cy="2724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85037543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53AB0920" w14:textId="77777777" w:rsidR="007252C2" w:rsidRPr="00AC5B52" w:rsidRDefault="007252C2" w:rsidP="007315BE">
                              <w:pPr>
                                <w:pStyle w:val="Sidhuvud"/>
                              </w:pPr>
                              <w:r w:rsidRPr="00AC5B52">
                                <w:t xml:space="preserve">Sida </w:t>
                              </w:r>
                              <w:r w:rsidRPr="00AC5B52">
                                <w:fldChar w:fldCharType="begin"/>
                              </w:r>
                              <w:r w:rsidRPr="00AC5B52">
                                <w:instrText>PAGE</w:instrText>
                              </w:r>
                              <w:r w:rsidRPr="00AC5B52">
                                <w:fldChar w:fldCharType="separate"/>
                              </w:r>
                              <w:r w:rsidR="00942FC4">
                                <w:rPr>
                                  <w:noProof/>
                                </w:rPr>
                                <w:t>2</w:t>
                              </w:r>
                              <w:r w:rsidRPr="00AC5B52">
                                <w:fldChar w:fldCharType="end"/>
                              </w:r>
                              <w:r w:rsidRPr="00AC5B52">
                                <w:t xml:space="preserve"> (</w:t>
                              </w:r>
                              <w:r w:rsidRPr="00AC5B52">
                                <w:fldChar w:fldCharType="begin"/>
                              </w:r>
                              <w:r w:rsidRPr="00AC5B52">
                                <w:instrText>NUMPAGES</w:instrText>
                              </w:r>
                              <w:r w:rsidRPr="00AC5B52">
                                <w:fldChar w:fldCharType="separate"/>
                              </w:r>
                              <w:r w:rsidR="00A0765F">
                                <w:rPr>
                                  <w:noProof/>
                                </w:rPr>
                                <w:t>1</w:t>
                              </w:r>
                              <w:r w:rsidRPr="00AC5B52">
                                <w:fldChar w:fldCharType="end"/>
                              </w:r>
                              <w:r w:rsidRPr="00AC5B52">
                                <w:t>)</w:t>
                              </w:r>
                            </w:p>
                          </w:sdtContent>
                        </w:sdt>
                        <w:p w14:paraId="6389F34E" w14:textId="77777777" w:rsidR="007252C2" w:rsidRDefault="007252C2" w:rsidP="007315BE"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840D3" id="_x0000_t202" coordsize="21600,21600" o:spt="202" path="m,l,21600r21600,l21600,xe">
              <v:stroke joinstyle="miter"/>
              <v:path gradientshapeok="t" o:connecttype="rect"/>
            </v:shapetype>
            <v:shape id="Textruta 278" o:spid="_x0000_s1026" type="#_x0000_t202" style="position:absolute;margin-left:338.55pt;margin-top:789.8pt;width:93.45pt;height:21.4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" fillcolor="white [3201]" stroked="f" strokeweight=".5pt">
              <v:textbox>
                <w:txbxContent>
                  <w:sdt>
                    <w:sdtPr>
                      <w:id w:val="850375433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53AB0920" w14:textId="77777777" w:rsidR="007252C2" w:rsidRPr="00AC5B52" w:rsidRDefault="007252C2" w:rsidP="007315BE">
                        <w:pPr>
                          <w:pStyle w:val="Sidhuvud"/>
                        </w:pPr>
                        <w:r w:rsidRPr="00AC5B52">
                          <w:t xml:space="preserve">Sida </w:t>
                        </w:r>
                        <w:r w:rsidRPr="00AC5B52">
                          <w:fldChar w:fldCharType="begin"/>
                        </w:r>
                        <w:r w:rsidRPr="00AC5B52">
                          <w:instrText>PAGE</w:instrText>
                        </w:r>
                        <w:r w:rsidRPr="00AC5B52">
                          <w:fldChar w:fldCharType="separate"/>
                        </w:r>
                        <w:r w:rsidR="00942FC4">
                          <w:rPr>
                            <w:noProof/>
                          </w:rPr>
                          <w:t>2</w:t>
                        </w:r>
                        <w:r w:rsidRPr="00AC5B52">
                          <w:fldChar w:fldCharType="end"/>
                        </w:r>
                        <w:r w:rsidRPr="00AC5B52">
                          <w:t xml:space="preserve"> (</w:t>
                        </w:r>
                        <w:r w:rsidRPr="00AC5B52">
                          <w:fldChar w:fldCharType="begin"/>
                        </w:r>
                        <w:r w:rsidRPr="00AC5B52">
                          <w:instrText>NUMPAGES</w:instrText>
                        </w:r>
                        <w:r w:rsidRPr="00AC5B52">
                          <w:fldChar w:fldCharType="separate"/>
                        </w:r>
                        <w:r w:rsidR="00A0765F">
                          <w:rPr>
                            <w:noProof/>
                          </w:rPr>
                          <w:t>1</w:t>
                        </w:r>
                        <w:r w:rsidRPr="00AC5B52">
                          <w:fldChar w:fldCharType="end"/>
                        </w:r>
                        <w:r w:rsidRPr="00AC5B52">
                          <w:t>)</w:t>
                        </w:r>
                      </w:p>
                    </w:sdtContent>
                  </w:sdt>
                  <w:p w14:paraId="6389F34E" w14:textId="77777777" w:rsidR="007252C2" w:rsidRDefault="007252C2" w:rsidP="007315BE">
                    <w: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3AA8" w14:textId="77777777" w:rsidR="007252C2" w:rsidRPr="00B1386A" w:rsidRDefault="001B362F" w:rsidP="007252C2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F6A269" wp14:editId="2CC17AED">
          <wp:simplePos x="1352550" y="10353675"/>
          <wp:positionH relativeFrom="page">
            <wp:align>center</wp:align>
          </wp:positionH>
          <wp:positionV relativeFrom="page">
            <wp:align>bottom</wp:align>
          </wp:positionV>
          <wp:extent cx="7545070" cy="1320800"/>
          <wp:effectExtent l="0" t="0" r="0" b="0"/>
          <wp:wrapTopAndBottom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32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2C2"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1" layoutInCell="1" allowOverlap="1" wp14:anchorId="15959557" wp14:editId="268EE9C6">
              <wp:simplePos x="0" y="0"/>
              <wp:positionH relativeFrom="page">
                <wp:posOffset>571500</wp:posOffset>
              </wp:positionH>
              <wp:positionV relativeFrom="page">
                <wp:posOffset>9563100</wp:posOffset>
              </wp:positionV>
              <wp:extent cx="1843200" cy="669600"/>
              <wp:effectExtent l="0" t="0" r="5080" b="0"/>
              <wp:wrapTight wrapText="bothSides">
                <wp:wrapPolygon edited="0">
                  <wp:start x="0" y="0"/>
                  <wp:lineTo x="0" y="20903"/>
                  <wp:lineTo x="21436" y="20903"/>
                  <wp:lineTo x="21436" y="0"/>
                  <wp:lineTo x="0" y="0"/>
                </wp:wrapPolygon>
              </wp:wrapTight>
              <wp:docPr id="1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3200" cy="66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54E67" w14:textId="77777777" w:rsidR="000B3C8C" w:rsidRPr="00B84DA5" w:rsidRDefault="000B3C8C" w:rsidP="000B3C8C">
                          <w:pPr>
                            <w:pStyle w:val="Sidfotmvittext"/>
                            <w:spacing w:after="80"/>
                          </w:pPr>
                          <w:r>
                            <w:t>Sven</w:t>
                          </w:r>
                          <w:r w:rsidRPr="00B84DA5">
                            <w:t>ska Skidförbundet</w:t>
                          </w:r>
                        </w:p>
                        <w:p w14:paraId="604DBFD9" w14:textId="77777777" w:rsidR="000B3C8C" w:rsidRPr="00B84DA5" w:rsidRDefault="000B3C8C" w:rsidP="000B3C8C">
                          <w:pPr>
                            <w:pStyle w:val="Sidfotmvittext"/>
                          </w:pPr>
                          <w:r>
                            <w:t>Riksskidstadion, SE-791 19 FALUN</w:t>
                          </w:r>
                        </w:p>
                        <w:p w14:paraId="21C5E065" w14:textId="77777777" w:rsidR="000B3C8C" w:rsidRPr="00B84DA5" w:rsidRDefault="000B3C8C" w:rsidP="000B3C8C">
                          <w:pPr>
                            <w:pStyle w:val="Sidfotmvittext"/>
                          </w:pPr>
                          <w:r w:rsidRPr="00B84DA5">
                            <w:t>Telefon: +46 (0)10-708 69 00</w:t>
                          </w:r>
                        </w:p>
                        <w:p w14:paraId="3F3E4022" w14:textId="77777777" w:rsidR="000B3C8C" w:rsidRPr="00EB18CF" w:rsidRDefault="000B3C8C" w:rsidP="000B3C8C">
                          <w:pPr>
                            <w:pStyle w:val="Sidfotmvittext"/>
                          </w:pPr>
                          <w:r w:rsidRPr="00EB18CF">
                            <w:t>Webb:</w:t>
                          </w:r>
                          <w:r>
                            <w:t xml:space="preserve"> www.skidor.com</w:t>
                          </w:r>
                        </w:p>
                        <w:p w14:paraId="522F3018" w14:textId="77777777" w:rsidR="007252C2" w:rsidRPr="00EB18CF" w:rsidRDefault="007252C2" w:rsidP="000B3C8C">
                          <w:pPr>
                            <w:pStyle w:val="Sidfotmvittext"/>
                            <w:spacing w:after="80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595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5pt;margin-top:753pt;width:145.15pt;height:52.7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" filled="f" stroked="f">
              <v:textbox inset="0,0,0,0">
                <w:txbxContent>
                  <w:p w14:paraId="65754E67" w14:textId="77777777" w:rsidR="000B3C8C" w:rsidRPr="00B84DA5" w:rsidRDefault="000B3C8C" w:rsidP="000B3C8C">
                    <w:pPr>
                      <w:pStyle w:val="Sidfotmvittext"/>
                      <w:spacing w:after="80"/>
                    </w:pPr>
                    <w:r>
                      <w:t>Sven</w:t>
                    </w:r>
                    <w:r w:rsidRPr="00B84DA5">
                      <w:t>ska Skidförbundet</w:t>
                    </w:r>
                  </w:p>
                  <w:p w14:paraId="604DBFD9" w14:textId="77777777" w:rsidR="000B3C8C" w:rsidRPr="00B84DA5" w:rsidRDefault="000B3C8C" w:rsidP="000B3C8C">
                    <w:pPr>
                      <w:pStyle w:val="Sidfotmvittext"/>
                    </w:pPr>
                    <w:r>
                      <w:t>Riksskidstadion, SE-791 19 FALUN</w:t>
                    </w:r>
                  </w:p>
                  <w:p w14:paraId="21C5E065" w14:textId="77777777" w:rsidR="000B3C8C" w:rsidRPr="00B84DA5" w:rsidRDefault="000B3C8C" w:rsidP="000B3C8C">
                    <w:pPr>
                      <w:pStyle w:val="Sidfotmvittext"/>
                    </w:pPr>
                    <w:r w:rsidRPr="00B84DA5">
                      <w:t>Telefon: +46 (0)10-708 69 00</w:t>
                    </w:r>
                  </w:p>
                  <w:p w14:paraId="3F3E4022" w14:textId="77777777" w:rsidR="000B3C8C" w:rsidRPr="00EB18CF" w:rsidRDefault="000B3C8C" w:rsidP="000B3C8C">
                    <w:pPr>
                      <w:pStyle w:val="Sidfotmvittext"/>
                    </w:pPr>
                    <w:r w:rsidRPr="00EB18CF">
                      <w:t>Webb:</w:t>
                    </w:r>
                    <w:r>
                      <w:t xml:space="preserve"> www.skidor.com</w:t>
                    </w:r>
                  </w:p>
                  <w:p w14:paraId="522F3018" w14:textId="77777777" w:rsidR="007252C2" w:rsidRPr="00EB18CF" w:rsidRDefault="007252C2" w:rsidP="000B3C8C">
                    <w:pPr>
                      <w:pStyle w:val="Sidfotmvittext"/>
                      <w:spacing w:after="80"/>
                    </w:pPr>
                  </w:p>
                </w:txbxContent>
              </v:textbox>
              <w10:wrap type="tight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C1E3" w14:textId="77777777" w:rsidR="00252046" w:rsidRDefault="00252046" w:rsidP="007252C2">
      <w:r>
        <w:separator/>
      </w:r>
    </w:p>
  </w:footnote>
  <w:footnote w:type="continuationSeparator" w:id="0">
    <w:p w14:paraId="0D177F4B" w14:textId="77777777" w:rsidR="00252046" w:rsidRDefault="00252046" w:rsidP="007252C2">
      <w:r>
        <w:continuationSeparator/>
      </w:r>
    </w:p>
  </w:footnote>
  <w:footnote w:type="continuationNotice" w:id="1">
    <w:p w14:paraId="633FFFE7" w14:textId="77777777" w:rsidR="00252046" w:rsidRDefault="0025204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9B46" w14:textId="77777777" w:rsidR="007252C2" w:rsidRDefault="000B3C8C" w:rsidP="007252C2">
    <w:pPr>
      <w:pStyle w:val="Sidhuvud"/>
    </w:pPr>
    <w:r>
      <w:rPr>
        <w:noProof/>
      </w:rPr>
      <w:drawing>
        <wp:anchor distT="0" distB="0" distL="114300" distR="114300" simplePos="0" relativeHeight="251658244" behindDoc="1" locked="0" layoutInCell="1" allowOverlap="1" wp14:anchorId="4998C621" wp14:editId="04F5C020">
          <wp:simplePos x="0" y="0"/>
          <wp:positionH relativeFrom="page">
            <wp:posOffset>85725</wp:posOffset>
          </wp:positionH>
          <wp:positionV relativeFrom="page">
            <wp:posOffset>228600</wp:posOffset>
          </wp:positionV>
          <wp:extent cx="9482400" cy="1162358"/>
          <wp:effectExtent l="0" t="0" r="0" b="0"/>
          <wp:wrapTopAndBottom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2400" cy="1162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2C2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689B" w14:textId="77777777" w:rsidR="007252C2" w:rsidRPr="00B1386A" w:rsidRDefault="0028757B" w:rsidP="007252C2">
    <w:pPr>
      <w:pStyle w:val="Sidhuvud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6EDCDC7" wp14:editId="3BFBFBC6">
          <wp:simplePos x="0" y="0"/>
          <wp:positionH relativeFrom="page">
            <wp:posOffset>85725</wp:posOffset>
          </wp:positionH>
          <wp:positionV relativeFrom="page">
            <wp:posOffset>219075</wp:posOffset>
          </wp:positionV>
          <wp:extent cx="9482394" cy="1162358"/>
          <wp:effectExtent l="0" t="0" r="0" b="0"/>
          <wp:wrapTopAndBottom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2394" cy="1162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044A"/>
    <w:multiLevelType w:val="hybridMultilevel"/>
    <w:tmpl w:val="876A895A"/>
    <w:lvl w:ilvl="0" w:tplc="9D58AA2A">
      <w:start w:val="1"/>
      <w:numFmt w:val="bullet"/>
      <w:pStyle w:val="Listampunkter"/>
      <w:lvlText w:val=""/>
      <w:lvlJc w:val="left"/>
      <w:pPr>
        <w:ind w:left="360" w:hanging="360"/>
      </w:pPr>
      <w:rPr>
        <w:rFonts w:ascii="Symbol" w:hAnsi="Symbol" w:hint="default"/>
        <w:color w:val="005B9F" w:themeColor="accent2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33614"/>
    <w:multiLevelType w:val="hybridMultilevel"/>
    <w:tmpl w:val="D6BA2A92"/>
    <w:lvl w:ilvl="0" w:tplc="DBB68E72">
      <w:start w:val="1"/>
      <w:numFmt w:val="decimal"/>
      <w:pStyle w:val="Listamnummer"/>
      <w:lvlText w:val="%1."/>
      <w:lvlJc w:val="left"/>
      <w:pPr>
        <w:ind w:left="360" w:hanging="360"/>
      </w:pPr>
      <w:rPr>
        <w:rFonts w:hint="default"/>
        <w:color w:val="005B9F" w:themeColor="accent2"/>
      </w:rPr>
    </w:lvl>
    <w:lvl w:ilvl="1" w:tplc="041D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3A5F7CD6"/>
    <w:multiLevelType w:val="hybridMultilevel"/>
    <w:tmpl w:val="D8F0F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A49BA"/>
    <w:multiLevelType w:val="hybridMultilevel"/>
    <w:tmpl w:val="B0683870"/>
    <w:lvl w:ilvl="0" w:tplc="4F5CF5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D37B7"/>
    <w:multiLevelType w:val="hybridMultilevel"/>
    <w:tmpl w:val="CB028894"/>
    <w:lvl w:ilvl="0" w:tplc="3B442B9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005C9D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241072">
    <w:abstractNumId w:val="3"/>
  </w:num>
  <w:num w:numId="2" w16cid:durableId="949704641">
    <w:abstractNumId w:val="1"/>
  </w:num>
  <w:num w:numId="3" w16cid:durableId="1771050927">
    <w:abstractNumId w:val="0"/>
  </w:num>
  <w:num w:numId="4" w16cid:durableId="1852640248">
    <w:abstractNumId w:val="3"/>
  </w:num>
  <w:num w:numId="5" w16cid:durableId="983436981">
    <w:abstractNumId w:val="2"/>
  </w:num>
  <w:num w:numId="6" w16cid:durableId="870724070">
    <w:abstractNumId w:val="4"/>
  </w:num>
  <w:num w:numId="7" w16cid:durableId="1308702331">
    <w:abstractNumId w:val="1"/>
  </w:num>
  <w:num w:numId="8" w16cid:durableId="88283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5F"/>
    <w:rsid w:val="0001440F"/>
    <w:rsid w:val="00026A26"/>
    <w:rsid w:val="00097F6F"/>
    <w:rsid w:val="000A0B75"/>
    <w:rsid w:val="000B3C8C"/>
    <w:rsid w:val="000C7AED"/>
    <w:rsid w:val="00107B0B"/>
    <w:rsid w:val="00130845"/>
    <w:rsid w:val="00136D02"/>
    <w:rsid w:val="0014053A"/>
    <w:rsid w:val="0016710E"/>
    <w:rsid w:val="001A4E24"/>
    <w:rsid w:val="001B362F"/>
    <w:rsid w:val="001C06D1"/>
    <w:rsid w:val="00201814"/>
    <w:rsid w:val="002056A9"/>
    <w:rsid w:val="00252046"/>
    <w:rsid w:val="00267DB6"/>
    <w:rsid w:val="002705BE"/>
    <w:rsid w:val="00273AD5"/>
    <w:rsid w:val="0027674A"/>
    <w:rsid w:val="0028757B"/>
    <w:rsid w:val="00294C8C"/>
    <w:rsid w:val="002D43D6"/>
    <w:rsid w:val="002E1786"/>
    <w:rsid w:val="002E49F7"/>
    <w:rsid w:val="002E760E"/>
    <w:rsid w:val="00303800"/>
    <w:rsid w:val="00313D7E"/>
    <w:rsid w:val="0031742A"/>
    <w:rsid w:val="003331CB"/>
    <w:rsid w:val="0038079C"/>
    <w:rsid w:val="00381A42"/>
    <w:rsid w:val="003925FD"/>
    <w:rsid w:val="003961EE"/>
    <w:rsid w:val="003C0300"/>
    <w:rsid w:val="003D0178"/>
    <w:rsid w:val="003E5F1A"/>
    <w:rsid w:val="003F01D0"/>
    <w:rsid w:val="00446543"/>
    <w:rsid w:val="00446C20"/>
    <w:rsid w:val="004523BE"/>
    <w:rsid w:val="00453EBE"/>
    <w:rsid w:val="00472588"/>
    <w:rsid w:val="00482308"/>
    <w:rsid w:val="004A532E"/>
    <w:rsid w:val="004C7AD0"/>
    <w:rsid w:val="004D5BDB"/>
    <w:rsid w:val="004F114D"/>
    <w:rsid w:val="005248FA"/>
    <w:rsid w:val="00532CC3"/>
    <w:rsid w:val="00534ACA"/>
    <w:rsid w:val="00545D8A"/>
    <w:rsid w:val="0058374E"/>
    <w:rsid w:val="00586ED8"/>
    <w:rsid w:val="005C2F49"/>
    <w:rsid w:val="00603EE6"/>
    <w:rsid w:val="00643BF1"/>
    <w:rsid w:val="00643D80"/>
    <w:rsid w:val="00646F2A"/>
    <w:rsid w:val="00650AAD"/>
    <w:rsid w:val="00651128"/>
    <w:rsid w:val="006E09C2"/>
    <w:rsid w:val="006E769C"/>
    <w:rsid w:val="006E7E3E"/>
    <w:rsid w:val="006F23B4"/>
    <w:rsid w:val="006F38BC"/>
    <w:rsid w:val="006F4ACB"/>
    <w:rsid w:val="00703AFC"/>
    <w:rsid w:val="007105A5"/>
    <w:rsid w:val="007252C2"/>
    <w:rsid w:val="007315BE"/>
    <w:rsid w:val="0074191F"/>
    <w:rsid w:val="00755D76"/>
    <w:rsid w:val="00761765"/>
    <w:rsid w:val="00790CBC"/>
    <w:rsid w:val="00795C3D"/>
    <w:rsid w:val="007966DE"/>
    <w:rsid w:val="007A6DD4"/>
    <w:rsid w:val="007B403C"/>
    <w:rsid w:val="007F31DD"/>
    <w:rsid w:val="0080748A"/>
    <w:rsid w:val="00807D6D"/>
    <w:rsid w:val="00810065"/>
    <w:rsid w:val="008157B9"/>
    <w:rsid w:val="008530C8"/>
    <w:rsid w:val="0085627E"/>
    <w:rsid w:val="008B4022"/>
    <w:rsid w:val="008B6471"/>
    <w:rsid w:val="008F7619"/>
    <w:rsid w:val="00911934"/>
    <w:rsid w:val="00942FC4"/>
    <w:rsid w:val="00976389"/>
    <w:rsid w:val="0098720A"/>
    <w:rsid w:val="009921C6"/>
    <w:rsid w:val="0099577E"/>
    <w:rsid w:val="009B0718"/>
    <w:rsid w:val="009B3B0C"/>
    <w:rsid w:val="009C119A"/>
    <w:rsid w:val="009D6968"/>
    <w:rsid w:val="00A0765F"/>
    <w:rsid w:val="00A10449"/>
    <w:rsid w:val="00A200D3"/>
    <w:rsid w:val="00A25196"/>
    <w:rsid w:val="00A619DE"/>
    <w:rsid w:val="00A6519D"/>
    <w:rsid w:val="00A95E1C"/>
    <w:rsid w:val="00AB319E"/>
    <w:rsid w:val="00AB6DCE"/>
    <w:rsid w:val="00AC5B52"/>
    <w:rsid w:val="00AD487C"/>
    <w:rsid w:val="00AE6F5E"/>
    <w:rsid w:val="00AF12E3"/>
    <w:rsid w:val="00B10E32"/>
    <w:rsid w:val="00B1386A"/>
    <w:rsid w:val="00B56C5F"/>
    <w:rsid w:val="00B84DA5"/>
    <w:rsid w:val="00B84F9D"/>
    <w:rsid w:val="00B92C5D"/>
    <w:rsid w:val="00BC5D98"/>
    <w:rsid w:val="00BE1FC3"/>
    <w:rsid w:val="00BE6964"/>
    <w:rsid w:val="00C35FEE"/>
    <w:rsid w:val="00C37879"/>
    <w:rsid w:val="00C44F47"/>
    <w:rsid w:val="00C51E9C"/>
    <w:rsid w:val="00C90F39"/>
    <w:rsid w:val="00C92DAA"/>
    <w:rsid w:val="00CA3D85"/>
    <w:rsid w:val="00D04B71"/>
    <w:rsid w:val="00D11A0E"/>
    <w:rsid w:val="00D22C1A"/>
    <w:rsid w:val="00D30980"/>
    <w:rsid w:val="00D342D3"/>
    <w:rsid w:val="00D3749C"/>
    <w:rsid w:val="00D55608"/>
    <w:rsid w:val="00DB42BC"/>
    <w:rsid w:val="00DB7994"/>
    <w:rsid w:val="00DC6A60"/>
    <w:rsid w:val="00DF2E0B"/>
    <w:rsid w:val="00DF3D6C"/>
    <w:rsid w:val="00DF4D2C"/>
    <w:rsid w:val="00E05EA3"/>
    <w:rsid w:val="00E42AB0"/>
    <w:rsid w:val="00E51426"/>
    <w:rsid w:val="00EA2BE1"/>
    <w:rsid w:val="00EB18CF"/>
    <w:rsid w:val="00EE3CD0"/>
    <w:rsid w:val="00EF7FEE"/>
    <w:rsid w:val="00F2153B"/>
    <w:rsid w:val="00F33AD3"/>
    <w:rsid w:val="00F35F63"/>
    <w:rsid w:val="00F43B4E"/>
    <w:rsid w:val="00F604AF"/>
    <w:rsid w:val="00F657CF"/>
    <w:rsid w:val="00F92C22"/>
    <w:rsid w:val="00F9517D"/>
    <w:rsid w:val="00FB028E"/>
    <w:rsid w:val="00FB45DE"/>
    <w:rsid w:val="00FB4687"/>
    <w:rsid w:val="00FC0DB5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9513D"/>
  <w15:chartTrackingRefBased/>
  <w15:docId w15:val="{D4BB9FE5-9698-488A-8DA4-8B3A671A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27E"/>
    <w:pPr>
      <w:spacing w:before="120"/>
    </w:pPr>
    <w:rPr>
      <w:rFonts w:ascii="Palatino Linotype" w:hAnsi="Palatino Linotype" w:cs="Times New Roman"/>
      <w:sz w:val="21"/>
      <w:szCs w:val="21"/>
    </w:rPr>
  </w:style>
  <w:style w:type="paragraph" w:styleId="Rubrik1">
    <w:name w:val="heading 1"/>
    <w:aliases w:val="Underrubrik 2"/>
    <w:basedOn w:val="Huvudrubrik"/>
    <w:next w:val="Normal"/>
    <w:link w:val="Rubrik1Char"/>
    <w:qFormat/>
    <w:rsid w:val="003331CB"/>
    <w:pPr>
      <w:keepNext/>
      <w:spacing w:before="360" w:after="80" w:line="252" w:lineRule="auto"/>
      <w:outlineLvl w:val="0"/>
    </w:pPr>
    <w:rPr>
      <w:bCs/>
      <w:caps w:val="0"/>
      <w:color w:val="005B9F" w:themeColor="accent2"/>
      <w:kern w:val="32"/>
      <w:sz w:val="32"/>
    </w:rPr>
  </w:style>
  <w:style w:type="paragraph" w:styleId="Rubrik2">
    <w:name w:val="heading 2"/>
    <w:aliases w:val="Underrubrik 3"/>
    <w:basedOn w:val="Rubrik1"/>
    <w:next w:val="Normal"/>
    <w:link w:val="Rubrik2Char"/>
    <w:autoRedefine/>
    <w:unhideWhenUsed/>
    <w:qFormat/>
    <w:rsid w:val="003331CB"/>
    <w:pPr>
      <w:spacing w:before="240"/>
      <w:outlineLvl w:val="1"/>
    </w:pPr>
    <w:rPr>
      <w:sz w:val="24"/>
    </w:rPr>
  </w:style>
  <w:style w:type="paragraph" w:styleId="Rubrik3">
    <w:name w:val="heading 3"/>
    <w:aliases w:val="Underrubrik 4"/>
    <w:basedOn w:val="Rubrik2"/>
    <w:next w:val="Normal"/>
    <w:link w:val="Rubrik3Char"/>
    <w:autoRedefine/>
    <w:unhideWhenUsed/>
    <w:qFormat/>
    <w:rsid w:val="003331CB"/>
    <w:pPr>
      <w:spacing w:after="40"/>
      <w:outlineLvl w:val="2"/>
    </w:pPr>
    <w:rPr>
      <w:color w:val="auto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381A42"/>
    <w:pPr>
      <w:keepNext/>
      <w:keepLines/>
      <w:spacing w:before="40" w:line="252" w:lineRule="auto"/>
      <w:outlineLvl w:val="3"/>
    </w:pPr>
    <w:rPr>
      <w:rFonts w:asciiTheme="majorHAnsi" w:eastAsiaTheme="majorEastAsia" w:hAnsiTheme="majorHAnsi" w:cstheme="majorBidi"/>
      <w:i/>
      <w:iCs/>
      <w:color w:val="0F233A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Rubrik"/>
    <w:next w:val="Normal"/>
    <w:qFormat/>
    <w:rsid w:val="003E5F1A"/>
    <w:pPr>
      <w:spacing w:after="240"/>
      <w:contextualSpacing w:val="0"/>
    </w:pPr>
    <w:rPr>
      <w:rFonts w:ascii="Arial" w:eastAsia="Times New Roman" w:hAnsi="Arial" w:cs="Arial"/>
      <w:i/>
      <w:caps/>
      <w:color w:val="005B9F" w:themeColor="text1"/>
      <w:spacing w:val="0"/>
      <w:kern w:val="0"/>
      <w:sz w:val="36"/>
      <w:szCs w:val="32"/>
    </w:rPr>
  </w:style>
  <w:style w:type="paragraph" w:styleId="Rubrik">
    <w:name w:val="Title"/>
    <w:basedOn w:val="Normal"/>
    <w:next w:val="Normal"/>
    <w:link w:val="RubrikChar"/>
    <w:uiPriority w:val="10"/>
    <w:rsid w:val="003331CB"/>
    <w:pPr>
      <w:spacing w:before="0" w:after="16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idfotmvittext">
    <w:name w:val="Sidfot m vit text"/>
    <w:rsid w:val="007A6DD4"/>
    <w:rPr>
      <w:rFonts w:asciiTheme="majorHAnsi" w:hAnsiTheme="majorHAnsi" w:cstheme="majorHAnsi"/>
      <w:b/>
      <w:color w:val="FFFFFF" w:themeColor="background1"/>
      <w:sz w:val="16"/>
      <w:szCs w:val="16"/>
    </w:rPr>
  </w:style>
  <w:style w:type="character" w:customStyle="1" w:styleId="Rubrik1Char">
    <w:name w:val="Rubrik 1 Char"/>
    <w:aliases w:val="Underrubrik 2 Char"/>
    <w:link w:val="Rubrik1"/>
    <w:rsid w:val="003331CB"/>
    <w:rPr>
      <w:rFonts w:ascii="Arial" w:hAnsi="Arial" w:cs="Arial"/>
      <w:bCs/>
      <w:i/>
      <w:color w:val="005B9F" w:themeColor="accent2"/>
      <w:kern w:val="32"/>
      <w:sz w:val="32"/>
      <w:szCs w:val="32"/>
    </w:rPr>
  </w:style>
  <w:style w:type="character" w:customStyle="1" w:styleId="Rubrik2Char">
    <w:name w:val="Rubrik 2 Char"/>
    <w:aliases w:val="Underrubrik 3 Char"/>
    <w:basedOn w:val="Standardstycketeckensnitt"/>
    <w:link w:val="Rubrik2"/>
    <w:rsid w:val="003331CB"/>
    <w:rPr>
      <w:rFonts w:ascii="Arial" w:hAnsi="Arial" w:cs="Arial"/>
      <w:bCs/>
      <w:i/>
      <w:color w:val="005B9F" w:themeColor="accent2"/>
      <w:kern w:val="32"/>
      <w:sz w:val="24"/>
      <w:szCs w:val="32"/>
    </w:rPr>
  </w:style>
  <w:style w:type="character" w:customStyle="1" w:styleId="Rubrik3Char">
    <w:name w:val="Rubrik 3 Char"/>
    <w:aliases w:val="Underrubrik 4 Char"/>
    <w:basedOn w:val="Standardstycketeckensnitt"/>
    <w:link w:val="Rubrik3"/>
    <w:rsid w:val="003331CB"/>
    <w:rPr>
      <w:rFonts w:ascii="Arial" w:hAnsi="Arial" w:cs="Arial"/>
      <w:bCs/>
      <w:i/>
      <w:kern w:val="32"/>
      <w:sz w:val="24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33AD3"/>
    <w:pPr>
      <w:tabs>
        <w:tab w:val="center" w:pos="4536"/>
        <w:tab w:val="right" w:pos="9072"/>
      </w:tabs>
      <w:spacing w:before="0" w:after="16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3AD3"/>
    <w:rPr>
      <w:rFonts w:ascii="Garamond" w:hAnsi="Garamond" w:cs="Times New Roman"/>
      <w:sz w:val="24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33AD3"/>
    <w:pPr>
      <w:tabs>
        <w:tab w:val="center" w:pos="4536"/>
        <w:tab w:val="right" w:pos="9072"/>
      </w:tabs>
      <w:spacing w:before="0" w:after="16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3AD3"/>
    <w:rPr>
      <w:rFonts w:ascii="Garamond" w:hAnsi="Garamond" w:cs="Times New Roman"/>
      <w:sz w:val="24"/>
      <w:szCs w:val="20"/>
      <w:lang w:val="en-US"/>
    </w:rPr>
  </w:style>
  <w:style w:type="paragraph" w:customStyle="1" w:styleId="Adressochdatum">
    <w:name w:val="Adress och datum"/>
    <w:link w:val="AdressochdatumChar"/>
    <w:rsid w:val="00381A42"/>
    <w:rPr>
      <w:rFonts w:asciiTheme="majorHAnsi" w:hAnsiTheme="majorHAnsi" w:cstheme="majorHAnsi"/>
      <w:color w:val="005B9F" w:themeColor="accent2"/>
      <w:sz w:val="16"/>
      <w:szCs w:val="16"/>
    </w:rPr>
  </w:style>
  <w:style w:type="paragraph" w:customStyle="1" w:styleId="Medvnlighlsning">
    <w:name w:val="Med vänlig hälsning"/>
    <w:basedOn w:val="Adressochdatum"/>
    <w:link w:val="MedvnlighlsningChar"/>
    <w:rsid w:val="00EB18CF"/>
    <w:pPr>
      <w:spacing w:after="120"/>
    </w:pPr>
    <w:rPr>
      <w:sz w:val="18"/>
      <w:szCs w:val="18"/>
    </w:rPr>
  </w:style>
  <w:style w:type="character" w:customStyle="1" w:styleId="AdressochdatumChar">
    <w:name w:val="Adress och datum Char"/>
    <w:basedOn w:val="Standardstycketeckensnitt"/>
    <w:link w:val="Adressochdatum"/>
    <w:rsid w:val="00381A42"/>
    <w:rPr>
      <w:rFonts w:asciiTheme="majorHAnsi" w:hAnsiTheme="majorHAnsi" w:cstheme="majorHAnsi"/>
      <w:color w:val="005B9F" w:themeColor="accent2"/>
      <w:sz w:val="16"/>
      <w:szCs w:val="16"/>
    </w:rPr>
  </w:style>
  <w:style w:type="paragraph" w:customStyle="1" w:styleId="Ingress">
    <w:name w:val="Ingress"/>
    <w:basedOn w:val="Normal"/>
    <w:link w:val="IngressChar"/>
    <w:qFormat/>
    <w:rsid w:val="003C0300"/>
    <w:pPr>
      <w:spacing w:before="0" w:after="160" w:line="252" w:lineRule="auto"/>
    </w:pPr>
    <w:rPr>
      <w:rFonts w:asciiTheme="majorHAnsi" w:hAnsiTheme="majorHAnsi" w:cstheme="majorHAnsi"/>
      <w:sz w:val="20"/>
      <w:szCs w:val="20"/>
    </w:rPr>
  </w:style>
  <w:style w:type="character" w:customStyle="1" w:styleId="MedvnlighlsningChar">
    <w:name w:val="Med vänlig hälsning Char"/>
    <w:basedOn w:val="AdressochdatumChar"/>
    <w:link w:val="Medvnlighlsning"/>
    <w:rsid w:val="00EB18CF"/>
    <w:rPr>
      <w:rFonts w:asciiTheme="majorHAnsi" w:hAnsiTheme="majorHAnsi" w:cstheme="majorHAnsi"/>
      <w:color w:val="005B9F" w:themeColor="accent2"/>
      <w:sz w:val="18"/>
      <w:szCs w:val="18"/>
      <w:lang w:val="en-US"/>
    </w:rPr>
  </w:style>
  <w:style w:type="paragraph" w:styleId="Underrubrik">
    <w:name w:val="Subtitle"/>
    <w:basedOn w:val="Rubrik1"/>
    <w:next w:val="Normal"/>
    <w:link w:val="UnderrubrikChar"/>
    <w:uiPriority w:val="11"/>
    <w:rsid w:val="003E5F1A"/>
    <w:rPr>
      <w:sz w:val="24"/>
    </w:rPr>
  </w:style>
  <w:style w:type="character" w:customStyle="1" w:styleId="IngressChar">
    <w:name w:val="Ingress Char"/>
    <w:basedOn w:val="Standardstycketeckensnitt"/>
    <w:link w:val="Ingress"/>
    <w:rsid w:val="003C0300"/>
    <w:rPr>
      <w:rFonts w:asciiTheme="majorHAnsi" w:hAnsiTheme="majorHAnsi" w:cstheme="majorHAnsi"/>
      <w:sz w:val="20"/>
      <w:szCs w:val="2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5F1A"/>
    <w:rPr>
      <w:rFonts w:ascii="Arial" w:hAnsi="Arial" w:cs="Arial"/>
      <w:bCs/>
      <w:i/>
      <w:color w:val="005B9F" w:themeColor="text1"/>
      <w:kern w:val="32"/>
      <w:sz w:val="24"/>
      <w:szCs w:val="32"/>
    </w:rPr>
  </w:style>
  <w:style w:type="paragraph" w:styleId="Liststycke">
    <w:name w:val="List Paragraph"/>
    <w:basedOn w:val="Normal"/>
    <w:link w:val="ListstyckeChar"/>
    <w:uiPriority w:val="34"/>
    <w:rsid w:val="00381A42"/>
    <w:pPr>
      <w:numPr>
        <w:numId w:val="6"/>
      </w:numPr>
      <w:spacing w:before="0" w:after="160" w:line="252" w:lineRule="auto"/>
      <w:ind w:left="284" w:hanging="284"/>
      <w:contextualSpacing/>
    </w:pPr>
  </w:style>
  <w:style w:type="paragraph" w:customStyle="1" w:styleId="Listampunkter">
    <w:name w:val="Lista m punkter"/>
    <w:basedOn w:val="Liststycke"/>
    <w:link w:val="ListampunkterChar"/>
    <w:qFormat/>
    <w:rsid w:val="0098720A"/>
    <w:pPr>
      <w:numPr>
        <w:numId w:val="8"/>
      </w:numPr>
      <w:spacing w:before="40"/>
    </w:pPr>
    <w:rPr>
      <w:rFonts w:cstheme="majorHAnsi"/>
    </w:rPr>
  </w:style>
  <w:style w:type="paragraph" w:customStyle="1" w:styleId="Listamnummer">
    <w:name w:val="Lista m nummer"/>
    <w:basedOn w:val="Listampunkter"/>
    <w:link w:val="ListamnummerChar"/>
    <w:qFormat/>
    <w:rsid w:val="0098720A"/>
    <w:pPr>
      <w:numPr>
        <w:numId w:val="7"/>
      </w:numPr>
    </w:pPr>
  </w:style>
  <w:style w:type="character" w:customStyle="1" w:styleId="ListstyckeChar">
    <w:name w:val="Liststycke Char"/>
    <w:basedOn w:val="Standardstycketeckensnitt"/>
    <w:link w:val="Liststycke"/>
    <w:uiPriority w:val="34"/>
    <w:rsid w:val="00381A42"/>
    <w:rPr>
      <w:rFonts w:ascii="Palatino Linotype" w:hAnsi="Palatino Linotype" w:cs="Times New Roman"/>
      <w:sz w:val="21"/>
      <w:szCs w:val="21"/>
    </w:rPr>
  </w:style>
  <w:style w:type="character" w:customStyle="1" w:styleId="ListampunkterChar">
    <w:name w:val="Lista m punkter Char"/>
    <w:basedOn w:val="ListstyckeChar"/>
    <w:link w:val="Listampunkter"/>
    <w:rsid w:val="0098720A"/>
    <w:rPr>
      <w:rFonts w:ascii="Palatino Linotype" w:hAnsi="Palatino Linotype" w:cstheme="majorHAnsi"/>
      <w:sz w:val="21"/>
      <w:szCs w:val="21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6A60"/>
    <w:pPr>
      <w:spacing w:before="0" w:after="160" w:line="240" w:lineRule="auto"/>
    </w:pPr>
    <w:rPr>
      <w:rFonts w:ascii="Segoe UI" w:hAnsi="Segoe UI" w:cs="Segoe UI"/>
      <w:sz w:val="18"/>
      <w:szCs w:val="18"/>
    </w:rPr>
  </w:style>
  <w:style w:type="character" w:customStyle="1" w:styleId="ListamnummerChar">
    <w:name w:val="Lista m nummer Char"/>
    <w:basedOn w:val="ListampunkterChar"/>
    <w:link w:val="Listamnummer"/>
    <w:rsid w:val="0098720A"/>
    <w:rPr>
      <w:rFonts w:ascii="Palatino Linotype" w:hAnsi="Palatino Linotype" w:cstheme="majorHAnsi"/>
      <w:sz w:val="21"/>
      <w:szCs w:val="21"/>
      <w:lang w:val="en-GB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6A60"/>
    <w:rPr>
      <w:rFonts w:ascii="Segoe UI" w:hAnsi="Segoe UI" w:cs="Segoe UI"/>
      <w:sz w:val="18"/>
      <w:szCs w:val="18"/>
      <w:lang w:val="en-US"/>
    </w:rPr>
  </w:style>
  <w:style w:type="character" w:styleId="Hyperlnk">
    <w:name w:val="Hyperlink"/>
    <w:basedOn w:val="Standardstycketeckensnitt"/>
    <w:uiPriority w:val="99"/>
    <w:rsid w:val="00381A42"/>
    <w:rPr>
      <w:color w:val="005B9F" w:themeColor="accent2"/>
      <w:u w:val="single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976389"/>
    <w:pPr>
      <w:keepLines/>
      <w:spacing w:line="259" w:lineRule="auto"/>
      <w:outlineLvl w:val="9"/>
    </w:pPr>
    <w:rPr>
      <w:rFonts w:asciiTheme="majorHAnsi" w:eastAsiaTheme="majorEastAsia" w:hAnsiTheme="majorHAnsi" w:cstheme="majorBidi"/>
      <w:bCs w:val="0"/>
      <w:color w:val="005C9D"/>
      <w:kern w:val="0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810065"/>
    <w:pPr>
      <w:tabs>
        <w:tab w:val="right" w:leader="dot" w:pos="7360"/>
      </w:tabs>
      <w:spacing w:before="40" w:after="160" w:line="240" w:lineRule="auto"/>
    </w:pPr>
    <w:rPr>
      <w:noProof/>
    </w:rPr>
  </w:style>
  <w:style w:type="character" w:styleId="Sidnummer">
    <w:name w:val="page number"/>
    <w:uiPriority w:val="99"/>
    <w:semiHidden/>
    <w:unhideWhenUsed/>
    <w:rsid w:val="007315BE"/>
  </w:style>
  <w:style w:type="paragraph" w:customStyle="1" w:styleId="Tabellrubrik">
    <w:name w:val="Tabellrubrik"/>
    <w:basedOn w:val="Normal"/>
    <w:rsid w:val="002705BE"/>
    <w:pPr>
      <w:spacing w:before="0" w:after="160" w:line="252" w:lineRule="auto"/>
    </w:pPr>
    <w:rPr>
      <w:rFonts w:asciiTheme="majorHAnsi" w:hAnsiTheme="majorHAnsi" w:cstheme="majorHAnsi"/>
      <w:i/>
      <w:color w:val="FFFFFF" w:themeColor="background1"/>
      <w:sz w:val="20"/>
      <w:szCs w:val="20"/>
    </w:rPr>
  </w:style>
  <w:style w:type="paragraph" w:customStyle="1" w:styleId="Datumbrev">
    <w:name w:val="Datum_brev"/>
    <w:basedOn w:val="Adressochdatum"/>
    <w:link w:val="DatumbrevChar"/>
    <w:qFormat/>
    <w:rsid w:val="00381A42"/>
    <w:rPr>
      <w:color w:val="005C9D"/>
      <w:sz w:val="20"/>
      <w:szCs w:val="21"/>
    </w:rPr>
  </w:style>
  <w:style w:type="character" w:customStyle="1" w:styleId="DatumbrevChar">
    <w:name w:val="Datum_brev Char"/>
    <w:basedOn w:val="AdressochdatumChar"/>
    <w:link w:val="Datumbrev"/>
    <w:rsid w:val="00381A42"/>
    <w:rPr>
      <w:rFonts w:asciiTheme="majorHAnsi" w:hAnsiTheme="majorHAnsi" w:cstheme="majorHAnsi"/>
      <w:color w:val="005C9D"/>
      <w:sz w:val="20"/>
      <w:szCs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1A42"/>
    <w:rPr>
      <w:rFonts w:asciiTheme="majorHAnsi" w:eastAsiaTheme="majorEastAsia" w:hAnsiTheme="majorHAnsi" w:cstheme="majorBidi"/>
      <w:i/>
      <w:iCs/>
      <w:color w:val="0F233A" w:themeColor="accent1" w:themeShade="BF"/>
      <w:sz w:val="21"/>
      <w:szCs w:val="21"/>
    </w:rPr>
  </w:style>
  <w:style w:type="table" w:styleId="Tabellrutnt">
    <w:name w:val="Table Grid"/>
    <w:basedOn w:val="Normaltabell"/>
    <w:uiPriority w:val="39"/>
    <w:rsid w:val="006E76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215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F2153B"/>
  </w:style>
  <w:style w:type="character" w:customStyle="1" w:styleId="eop">
    <w:name w:val="eop"/>
    <w:basedOn w:val="Standardstycketeckensnitt"/>
    <w:rsid w:val="00F2153B"/>
  </w:style>
  <w:style w:type="character" w:customStyle="1" w:styleId="scxw73243956">
    <w:name w:val="scxw73243956"/>
    <w:basedOn w:val="Standardstycketeckensnitt"/>
    <w:rsid w:val="00F2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3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602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4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088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6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9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7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ina.fahlen@skidor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ina.fahlen\OneDrive%20-%20Svenska%20Skidf&#246;rbundet\Mina%20Dokument\Mallar\Ny%20mall%20brev%20SSF%20210701.dotx" TargetMode="External"/></Relationships>
</file>

<file path=word/theme/theme1.xml><?xml version="1.0" encoding="utf-8"?>
<a:theme xmlns:a="http://schemas.openxmlformats.org/drawingml/2006/main" name="Office-tema">
  <a:themeElements>
    <a:clrScheme name="Sv Skidförb NY">
      <a:dk1>
        <a:srgbClr val="005B9F"/>
      </a:dk1>
      <a:lt1>
        <a:srgbClr val="FFFFFF"/>
      </a:lt1>
      <a:dk2>
        <a:srgbClr val="009FE3"/>
      </a:dk2>
      <a:lt2>
        <a:srgbClr val="FFDD00"/>
      </a:lt2>
      <a:accent1>
        <a:srgbClr val="15304E"/>
      </a:accent1>
      <a:accent2>
        <a:srgbClr val="005B9F"/>
      </a:accent2>
      <a:accent3>
        <a:srgbClr val="009FE3"/>
      </a:accent3>
      <a:accent4>
        <a:srgbClr val="4F3012"/>
      </a:accent4>
      <a:accent5>
        <a:srgbClr val="9D4916"/>
      </a:accent5>
      <a:accent6>
        <a:srgbClr val="FFDD00"/>
      </a:accent6>
      <a:hlink>
        <a:srgbClr val="005C9D"/>
      </a:hlink>
      <a:folHlink>
        <a:srgbClr val="333333"/>
      </a:folHlink>
    </a:clrScheme>
    <a:fontScheme name="Sv Skidförbundet Word-tex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17F801A2D0F844BDCEA68E3EDDF389" ma:contentTypeVersion="4" ma:contentTypeDescription="Skapa ett nytt dokument." ma:contentTypeScope="" ma:versionID="a7a9e75f1cf9d17592e57ff10061c19c">
  <xsd:schema xmlns:xsd="http://www.w3.org/2001/XMLSchema" xmlns:xs="http://www.w3.org/2001/XMLSchema" xmlns:p="http://schemas.microsoft.com/office/2006/metadata/properties" xmlns:ns2="98668702-54c9-4dcb-bc30-a3eac5e027f5" xmlns:ns3="c9d490c9-2e27-422c-8459-e12405289ed2" targetNamespace="http://schemas.microsoft.com/office/2006/metadata/properties" ma:root="true" ma:fieldsID="12d71283f8a1ab8527cd284b1dc897e8" ns2:_="" ns3:_="">
    <xsd:import namespace="98668702-54c9-4dcb-bc30-a3eac5e027f5"/>
    <xsd:import namespace="c9d490c9-2e27-422c-8459-e12405289e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68702-54c9-4dcb-bc30-a3eac5e02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490c9-2e27-422c-8459-e12405289e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8EFB29-F8FB-4B8C-AF6E-C4498611F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E087D-0872-4E5F-A3F3-8CF277FEAF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6378B3-1CBE-449F-A8EB-751D68EAC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68702-54c9-4dcb-bc30-a3eac5e027f5"/>
    <ds:schemaRef ds:uri="c9d490c9-2e27-422c-8459-e12405289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17C42E-2648-4CF7-8E8C-CF5478EA90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 mall brev SSF 210701</Template>
  <TotalTime>25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Links>
    <vt:vector size="6" baseType="variant">
      <vt:variant>
        <vt:i4>1572983</vt:i4>
      </vt:variant>
      <vt:variant>
        <vt:i4>0</vt:i4>
      </vt:variant>
      <vt:variant>
        <vt:i4>0</vt:i4>
      </vt:variant>
      <vt:variant>
        <vt:i4>5</vt:i4>
      </vt:variant>
      <vt:variant>
        <vt:lpwstr>mailto:katarina.fahlen@skidor.com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Fahlén</dc:creator>
  <cp:keywords/>
  <dc:description/>
  <cp:lastModifiedBy>Katarina Fahlén</cp:lastModifiedBy>
  <cp:revision>13</cp:revision>
  <cp:lastPrinted>2018-07-05T23:32:00Z</cp:lastPrinted>
  <dcterms:created xsi:type="dcterms:W3CDTF">2024-06-19T13:04:00Z</dcterms:created>
  <dcterms:modified xsi:type="dcterms:W3CDTF">2025-09-09T11:05:00Z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0x0101001517F801A2D0F844BDCEA68E3EDDF389</vt:lpwstr>
  </property>
</Properties>
</file>